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B53F7" w14:textId="07CF421D" w:rsidR="00681B5B" w:rsidRDefault="00681B5B" w:rsidP="00DA5240">
      <w:pPr>
        <w:rPr>
          <w:rFonts w:asciiTheme="minorHAnsi" w:hAnsiTheme="minorHAnsi" w:cstheme="minorHAnsi"/>
          <w:b/>
          <w:szCs w:val="24"/>
        </w:rPr>
      </w:pPr>
      <w:r w:rsidRPr="00221131">
        <w:rPr>
          <w:rFonts w:asciiTheme="minorHAnsi" w:hAnsiTheme="minorHAnsi" w:cstheme="minorHAnsi"/>
          <w:noProof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68612FFC" wp14:editId="732C2A09">
            <wp:simplePos x="0" y="0"/>
            <wp:positionH relativeFrom="column">
              <wp:posOffset>5231130</wp:posOffset>
            </wp:positionH>
            <wp:positionV relativeFrom="paragraph">
              <wp:posOffset>-509482</wp:posOffset>
            </wp:positionV>
            <wp:extent cx="1139299" cy="865761"/>
            <wp:effectExtent l="0" t="0" r="3810" b="0"/>
            <wp:wrapNone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99" cy="8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1839" w14:textId="4457A152" w:rsidR="00681B5B" w:rsidRPr="00681B5B" w:rsidRDefault="00681B5B" w:rsidP="00DA5240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0151EDE" w14:textId="430CDCDD" w:rsidR="00B1006C" w:rsidRPr="00221131" w:rsidRDefault="00AA0C9D" w:rsidP="00DA5240">
      <w:pPr>
        <w:rPr>
          <w:rFonts w:asciiTheme="minorHAnsi" w:hAnsiTheme="minorHAnsi" w:cstheme="minorHAnsi"/>
          <w:b/>
          <w:szCs w:val="24"/>
        </w:rPr>
      </w:pPr>
      <w:r w:rsidRPr="00221131">
        <w:rPr>
          <w:rFonts w:asciiTheme="minorHAnsi" w:hAnsiTheme="minorHAnsi" w:cstheme="minorHAnsi"/>
          <w:b/>
          <w:szCs w:val="24"/>
        </w:rPr>
        <w:t xml:space="preserve">ECCO </w:t>
      </w:r>
      <w:r w:rsidR="00A155BD">
        <w:rPr>
          <w:rFonts w:asciiTheme="minorHAnsi" w:hAnsiTheme="minorHAnsi" w:cstheme="minorHAnsi"/>
          <w:b/>
          <w:szCs w:val="24"/>
        </w:rPr>
        <w:t xml:space="preserve">Term </w:t>
      </w:r>
      <w:r w:rsidR="00212C17" w:rsidRPr="00221131">
        <w:rPr>
          <w:rFonts w:asciiTheme="minorHAnsi" w:hAnsiTheme="minorHAnsi" w:cstheme="minorHAnsi"/>
          <w:b/>
          <w:szCs w:val="24"/>
        </w:rPr>
        <w:t xml:space="preserve">Dates </w:t>
      </w:r>
      <w:r w:rsidR="00EC6321">
        <w:rPr>
          <w:rFonts w:asciiTheme="minorHAnsi" w:hAnsiTheme="minorHAnsi" w:cstheme="minorHAnsi"/>
          <w:b/>
          <w:szCs w:val="24"/>
        </w:rPr>
        <w:t>Autumn</w:t>
      </w:r>
      <w:r w:rsidR="00212C17" w:rsidRPr="00221131">
        <w:rPr>
          <w:rFonts w:asciiTheme="minorHAnsi" w:hAnsiTheme="minorHAnsi" w:cstheme="minorHAnsi"/>
          <w:b/>
          <w:szCs w:val="24"/>
        </w:rPr>
        <w:t xml:space="preserve"> 2019</w:t>
      </w:r>
    </w:p>
    <w:p w14:paraId="137B7CF7" w14:textId="77777777" w:rsidR="00C22B2B" w:rsidRPr="00221131" w:rsidRDefault="00C22B2B" w:rsidP="00D100EE">
      <w:pPr>
        <w:rPr>
          <w:rFonts w:asciiTheme="minorHAnsi" w:hAnsiTheme="minorHAnsi" w:cstheme="minorHAnsi"/>
          <w:szCs w:val="24"/>
        </w:rPr>
      </w:pPr>
    </w:p>
    <w:p w14:paraId="21ECEFDA" w14:textId="4E4586B2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14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September</w:t>
      </w:r>
      <w:r>
        <w:rPr>
          <w:rFonts w:asciiTheme="minorHAnsi" w:hAnsiTheme="minorHAnsi" w:cstheme="minorHAnsi"/>
          <w:szCs w:val="24"/>
        </w:rPr>
        <w:t xml:space="preserve"> – First session of term</w:t>
      </w:r>
    </w:p>
    <w:p w14:paraId="0B010C93" w14:textId="498222BF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21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st</w:t>
      </w:r>
      <w:r w:rsidR="00EC6321">
        <w:rPr>
          <w:rFonts w:asciiTheme="minorHAnsi" w:hAnsiTheme="minorHAnsi" w:cstheme="minorHAnsi"/>
          <w:szCs w:val="24"/>
        </w:rPr>
        <w:t xml:space="preserve"> September</w:t>
      </w:r>
    </w:p>
    <w:p w14:paraId="68EF5BB6" w14:textId="6334F809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28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September</w:t>
      </w:r>
    </w:p>
    <w:p w14:paraId="0F5141AF" w14:textId="1A880978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5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October</w:t>
      </w:r>
    </w:p>
    <w:p w14:paraId="5D8E55A7" w14:textId="13790993" w:rsidR="00A155BD" w:rsidRPr="00A155BD" w:rsidRDefault="00EC6321" w:rsidP="00A155BD">
      <w:pPr>
        <w:ind w:left="72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Saturday 12</w:t>
      </w:r>
      <w:r w:rsidRPr="00EC632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October – Concert at St Paul’s Covent Garden (no morning rehearsal)</w:t>
      </w:r>
    </w:p>
    <w:p w14:paraId="7B17B5AF" w14:textId="13671702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19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October</w:t>
      </w:r>
    </w:p>
    <w:p w14:paraId="2D49CAA8" w14:textId="08D5990B" w:rsidR="00A155BD" w:rsidRPr="00A155BD" w:rsidRDefault="00A155BD" w:rsidP="00A155BD">
      <w:pPr>
        <w:ind w:left="720"/>
        <w:rPr>
          <w:rFonts w:asciiTheme="minorHAnsi" w:hAnsiTheme="minorHAnsi" w:cstheme="minorHAnsi"/>
          <w:b/>
          <w:szCs w:val="24"/>
        </w:rPr>
      </w:pPr>
      <w:r w:rsidRPr="00A155BD">
        <w:rPr>
          <w:rFonts w:asciiTheme="minorHAnsi" w:hAnsiTheme="minorHAnsi" w:cstheme="minorHAnsi"/>
          <w:b/>
          <w:szCs w:val="24"/>
        </w:rPr>
        <w:t xml:space="preserve">Saturday </w:t>
      </w:r>
      <w:r w:rsidR="00EC6321">
        <w:rPr>
          <w:rFonts w:asciiTheme="minorHAnsi" w:hAnsiTheme="minorHAnsi" w:cstheme="minorHAnsi"/>
          <w:b/>
          <w:szCs w:val="24"/>
        </w:rPr>
        <w:t>26</w:t>
      </w:r>
      <w:r w:rsidR="00EC6321" w:rsidRPr="00EC6321">
        <w:rPr>
          <w:rFonts w:asciiTheme="minorHAnsi" w:hAnsiTheme="minorHAnsi" w:cstheme="minorHAnsi"/>
          <w:b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b/>
          <w:szCs w:val="24"/>
        </w:rPr>
        <w:t xml:space="preserve"> October</w:t>
      </w:r>
      <w:r w:rsidRPr="00A155BD">
        <w:rPr>
          <w:rFonts w:asciiTheme="minorHAnsi" w:hAnsiTheme="minorHAnsi" w:cstheme="minorHAnsi"/>
          <w:b/>
          <w:szCs w:val="24"/>
        </w:rPr>
        <w:t xml:space="preserve"> NO SESSION (Half term)</w:t>
      </w:r>
    </w:p>
    <w:p w14:paraId="1C1F6B14" w14:textId="31D986D3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2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nd</w:t>
      </w:r>
      <w:r w:rsidR="00EC6321">
        <w:rPr>
          <w:rFonts w:asciiTheme="minorHAnsi" w:hAnsiTheme="minorHAnsi" w:cstheme="minorHAnsi"/>
          <w:szCs w:val="24"/>
        </w:rPr>
        <w:t xml:space="preserve"> November</w:t>
      </w:r>
    </w:p>
    <w:p w14:paraId="6F5F7141" w14:textId="2E3F3F37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9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November</w:t>
      </w:r>
    </w:p>
    <w:p w14:paraId="3B88B1A4" w14:textId="48FC855E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16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November</w:t>
      </w:r>
    </w:p>
    <w:p w14:paraId="525873C2" w14:textId="470363E3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23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rd</w:t>
      </w:r>
      <w:r w:rsidR="00EC6321">
        <w:rPr>
          <w:rFonts w:asciiTheme="minorHAnsi" w:hAnsiTheme="minorHAnsi" w:cstheme="minorHAnsi"/>
          <w:szCs w:val="24"/>
        </w:rPr>
        <w:t xml:space="preserve"> November</w:t>
      </w:r>
    </w:p>
    <w:p w14:paraId="0DE72D9E" w14:textId="1A635F75" w:rsidR="00EC6321" w:rsidRDefault="00EC6321" w:rsidP="00EC6321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Saturday 30</w:t>
      </w:r>
      <w:r w:rsidRPr="00EC6321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November</w:t>
      </w:r>
    </w:p>
    <w:p w14:paraId="79892DDF" w14:textId="43670F2E" w:rsidR="00A155BD" w:rsidRDefault="00A155BD" w:rsidP="00A155BD">
      <w:p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Saturday </w:t>
      </w:r>
      <w:r w:rsidR="00EC6321">
        <w:rPr>
          <w:rFonts w:asciiTheme="minorHAnsi" w:hAnsiTheme="minorHAnsi" w:cstheme="minorHAnsi"/>
          <w:szCs w:val="24"/>
        </w:rPr>
        <w:t>7</w:t>
      </w:r>
      <w:r w:rsidR="00EC6321" w:rsidRPr="00EC6321">
        <w:rPr>
          <w:rFonts w:asciiTheme="minorHAnsi" w:hAnsiTheme="minorHAnsi" w:cstheme="minorHAnsi"/>
          <w:szCs w:val="24"/>
          <w:vertAlign w:val="superscript"/>
        </w:rPr>
        <w:t>th</w:t>
      </w:r>
      <w:r w:rsidR="00EC6321">
        <w:rPr>
          <w:rFonts w:asciiTheme="minorHAnsi" w:hAnsiTheme="minorHAnsi" w:cstheme="minorHAnsi"/>
          <w:szCs w:val="24"/>
        </w:rPr>
        <w:t xml:space="preserve"> December</w:t>
      </w:r>
      <w:r>
        <w:rPr>
          <w:rFonts w:asciiTheme="minorHAnsi" w:hAnsiTheme="minorHAnsi" w:cstheme="minorHAnsi"/>
          <w:szCs w:val="24"/>
        </w:rPr>
        <w:t xml:space="preserve"> – Last session of term</w:t>
      </w:r>
    </w:p>
    <w:p w14:paraId="7F8FAD4E" w14:textId="77777777" w:rsidR="00A155BD" w:rsidRDefault="00A155BD" w:rsidP="00D100EE">
      <w:pPr>
        <w:rPr>
          <w:rFonts w:asciiTheme="minorHAnsi" w:hAnsiTheme="minorHAnsi" w:cstheme="minorHAnsi"/>
          <w:szCs w:val="24"/>
        </w:rPr>
      </w:pPr>
    </w:p>
    <w:p w14:paraId="3F6A17AF" w14:textId="371B9BBE" w:rsidR="00172380" w:rsidRDefault="00172380" w:rsidP="00212C17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Best wishes</w:t>
      </w:r>
    </w:p>
    <w:p w14:paraId="39329C05" w14:textId="1CCB40B5" w:rsidR="00172380" w:rsidRDefault="00172380" w:rsidP="00212C17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Maur</w:t>
      </w:r>
      <w:r w:rsidR="00EC6321">
        <w:rPr>
          <w:rFonts w:asciiTheme="minorHAnsi" w:hAnsiTheme="minorHAnsi" w:cstheme="minorHAnsi"/>
          <w:szCs w:val="24"/>
        </w:rPr>
        <w:t>i</w:t>
      </w:r>
      <w:r>
        <w:rPr>
          <w:rFonts w:asciiTheme="minorHAnsi" w:hAnsiTheme="minorHAnsi" w:cstheme="minorHAnsi"/>
          <w:szCs w:val="24"/>
        </w:rPr>
        <w:t>cio, Laura and Rachel</w:t>
      </w:r>
    </w:p>
    <w:p w14:paraId="3C7E1913" w14:textId="15D7F492" w:rsidR="008548E4" w:rsidRDefault="008548E4" w:rsidP="00212C17">
      <w:pPr>
        <w:rPr>
          <w:rFonts w:asciiTheme="minorHAnsi" w:hAnsiTheme="minorHAnsi" w:cstheme="minorHAnsi"/>
          <w:szCs w:val="24"/>
        </w:rPr>
      </w:pPr>
    </w:p>
    <w:p w14:paraId="18CE5092" w14:textId="3DF5A81D" w:rsidR="008548E4" w:rsidRDefault="008548E4" w:rsidP="00212C17">
      <w:pPr>
        <w:rPr>
          <w:rFonts w:asciiTheme="minorHAnsi" w:hAnsiTheme="minorHAnsi" w:cstheme="minorHAnsi"/>
          <w:szCs w:val="24"/>
        </w:rPr>
      </w:pPr>
    </w:p>
    <w:p w14:paraId="143F276C" w14:textId="6139005A" w:rsidR="008548E4" w:rsidRDefault="008548E4" w:rsidP="00212C17">
      <w:pPr>
        <w:rPr>
          <w:rFonts w:asciiTheme="minorHAnsi" w:hAnsiTheme="minorHAnsi" w:cstheme="minorHAnsi"/>
          <w:szCs w:val="24"/>
        </w:rPr>
      </w:pPr>
    </w:p>
    <w:p w14:paraId="4EE05DA6" w14:textId="77777777" w:rsidR="008548E4" w:rsidRPr="00221131" w:rsidRDefault="008548E4" w:rsidP="00212C17">
      <w:pPr>
        <w:rPr>
          <w:rFonts w:asciiTheme="minorHAnsi" w:hAnsiTheme="minorHAnsi" w:cstheme="minorHAnsi"/>
          <w:szCs w:val="24"/>
        </w:rPr>
      </w:pPr>
      <w:bookmarkStart w:id="0" w:name="_GoBack"/>
      <w:bookmarkEnd w:id="0"/>
    </w:p>
    <w:sectPr w:rsidR="008548E4" w:rsidRPr="00221131" w:rsidSect="00DA5240">
      <w:headerReference w:type="default" r:id="rId9"/>
      <w:footerReference w:type="default" r:id="rId10"/>
      <w:pgSz w:w="11900" w:h="16840"/>
      <w:pgMar w:top="1511" w:right="1077" w:bottom="568" w:left="1077" w:header="720" w:footer="462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975D6" w14:textId="77777777" w:rsidR="00C9611D" w:rsidRDefault="00C9611D">
      <w:r>
        <w:separator/>
      </w:r>
    </w:p>
  </w:endnote>
  <w:endnote w:type="continuationSeparator" w:id="0">
    <w:p w14:paraId="4E6027C0" w14:textId="77777777" w:rsidR="00C9611D" w:rsidRDefault="00C96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23751" w14:textId="77777777" w:rsidR="00EB4429" w:rsidRDefault="00EB44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DF73D" w14:textId="77777777" w:rsidR="00C9611D" w:rsidRDefault="00C9611D">
      <w:r>
        <w:separator/>
      </w:r>
    </w:p>
  </w:footnote>
  <w:footnote w:type="continuationSeparator" w:id="0">
    <w:p w14:paraId="4EE41F9D" w14:textId="77777777" w:rsidR="00C9611D" w:rsidRDefault="00C961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51985" w14:textId="77777777" w:rsidR="00EB4429" w:rsidRDefault="00EB442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A0268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5E13E7"/>
    <w:multiLevelType w:val="singleLevel"/>
    <w:tmpl w:val="5E5C5D8C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9B64A1"/>
    <w:multiLevelType w:val="hybridMultilevel"/>
    <w:tmpl w:val="87EE5EE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19688C"/>
    <w:multiLevelType w:val="hybridMultilevel"/>
    <w:tmpl w:val="76CE19B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F950D5"/>
    <w:multiLevelType w:val="hybridMultilevel"/>
    <w:tmpl w:val="7BC4AE8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0502A1"/>
    <w:multiLevelType w:val="hybridMultilevel"/>
    <w:tmpl w:val="CD8C16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032F1"/>
    <w:multiLevelType w:val="hybridMultilevel"/>
    <w:tmpl w:val="846236D0"/>
    <w:lvl w:ilvl="0" w:tplc="EA963FD0">
      <w:start w:val="15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12852"/>
    <w:multiLevelType w:val="hybridMultilevel"/>
    <w:tmpl w:val="D6369112"/>
    <w:lvl w:ilvl="0" w:tplc="CACEE760">
      <w:start w:val="6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A7D03"/>
    <w:multiLevelType w:val="hybridMultilevel"/>
    <w:tmpl w:val="5746AB9E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6632E10"/>
    <w:multiLevelType w:val="hybridMultilevel"/>
    <w:tmpl w:val="36C2386C"/>
    <w:lvl w:ilvl="0" w:tplc="8DA4A2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1371A1"/>
    <w:multiLevelType w:val="hybridMultilevel"/>
    <w:tmpl w:val="ABC2D89A"/>
    <w:lvl w:ilvl="0" w:tplc="79C4F780">
      <w:start w:val="18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31343"/>
    <w:multiLevelType w:val="hybridMultilevel"/>
    <w:tmpl w:val="6B92620C"/>
    <w:lvl w:ilvl="0" w:tplc="55308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973AF474">
      <w:start w:val="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D25C6F"/>
    <w:multiLevelType w:val="hybridMultilevel"/>
    <w:tmpl w:val="FE3855C4"/>
    <w:lvl w:ilvl="0" w:tplc="5F7E370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7163B7"/>
    <w:multiLevelType w:val="singleLevel"/>
    <w:tmpl w:val="5A74907C"/>
    <w:lvl w:ilvl="0">
      <w:start w:val="2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4">
    <w:nsid w:val="590722A9"/>
    <w:multiLevelType w:val="hybridMultilevel"/>
    <w:tmpl w:val="02C823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4"/>
  </w:num>
  <w:num w:numId="5">
    <w:abstractNumId w:val="2"/>
  </w:num>
  <w:num w:numId="6">
    <w:abstractNumId w:val="13"/>
  </w:num>
  <w:num w:numId="7">
    <w:abstractNumId w:val="3"/>
  </w:num>
  <w:num w:numId="8">
    <w:abstractNumId w:val="11"/>
  </w:num>
  <w:num w:numId="9">
    <w:abstractNumId w:val="12"/>
  </w:num>
  <w:num w:numId="10">
    <w:abstractNumId w:val="6"/>
  </w:num>
  <w:num w:numId="11">
    <w:abstractNumId w:val="10"/>
  </w:num>
  <w:num w:numId="12">
    <w:abstractNumId w:val="7"/>
  </w:num>
  <w:num w:numId="13">
    <w:abstractNumId w:val="5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8E"/>
    <w:rsid w:val="00002C8E"/>
    <w:rsid w:val="0001015A"/>
    <w:rsid w:val="000122C2"/>
    <w:rsid w:val="0004279D"/>
    <w:rsid w:val="000441BE"/>
    <w:rsid w:val="00084B5C"/>
    <w:rsid w:val="000B1888"/>
    <w:rsid w:val="000D4B28"/>
    <w:rsid w:val="000E375C"/>
    <w:rsid w:val="000E53BA"/>
    <w:rsid w:val="000F02ED"/>
    <w:rsid w:val="001142F6"/>
    <w:rsid w:val="00115709"/>
    <w:rsid w:val="00143753"/>
    <w:rsid w:val="00172380"/>
    <w:rsid w:val="001961F7"/>
    <w:rsid w:val="001D186E"/>
    <w:rsid w:val="00212C17"/>
    <w:rsid w:val="00214E02"/>
    <w:rsid w:val="00221131"/>
    <w:rsid w:val="0023598E"/>
    <w:rsid w:val="002723C7"/>
    <w:rsid w:val="002F4120"/>
    <w:rsid w:val="002F63C0"/>
    <w:rsid w:val="002F6770"/>
    <w:rsid w:val="002F7CA0"/>
    <w:rsid w:val="00300429"/>
    <w:rsid w:val="00301362"/>
    <w:rsid w:val="00301C86"/>
    <w:rsid w:val="003105C7"/>
    <w:rsid w:val="003171E2"/>
    <w:rsid w:val="00317C5A"/>
    <w:rsid w:val="00326FB0"/>
    <w:rsid w:val="003524F1"/>
    <w:rsid w:val="00355A27"/>
    <w:rsid w:val="00362D8B"/>
    <w:rsid w:val="00382214"/>
    <w:rsid w:val="00386FDC"/>
    <w:rsid w:val="00391E1E"/>
    <w:rsid w:val="0039663C"/>
    <w:rsid w:val="003968E4"/>
    <w:rsid w:val="003A7BB1"/>
    <w:rsid w:val="003B2FE4"/>
    <w:rsid w:val="003C3E6F"/>
    <w:rsid w:val="003D308A"/>
    <w:rsid w:val="003E0AF9"/>
    <w:rsid w:val="0040468D"/>
    <w:rsid w:val="00412AA0"/>
    <w:rsid w:val="00436EDC"/>
    <w:rsid w:val="00437FCF"/>
    <w:rsid w:val="00444A96"/>
    <w:rsid w:val="00447B29"/>
    <w:rsid w:val="00450399"/>
    <w:rsid w:val="00477C28"/>
    <w:rsid w:val="00492260"/>
    <w:rsid w:val="004B7F58"/>
    <w:rsid w:val="004D0EA9"/>
    <w:rsid w:val="004D578A"/>
    <w:rsid w:val="004E4267"/>
    <w:rsid w:val="004F35D3"/>
    <w:rsid w:val="004F4782"/>
    <w:rsid w:val="00507138"/>
    <w:rsid w:val="0051432E"/>
    <w:rsid w:val="00527C0D"/>
    <w:rsid w:val="00533833"/>
    <w:rsid w:val="00537AA8"/>
    <w:rsid w:val="00560ADE"/>
    <w:rsid w:val="00567417"/>
    <w:rsid w:val="00571E13"/>
    <w:rsid w:val="0059452A"/>
    <w:rsid w:val="005A582C"/>
    <w:rsid w:val="005B0D33"/>
    <w:rsid w:val="005E0903"/>
    <w:rsid w:val="005F0A1C"/>
    <w:rsid w:val="006254E7"/>
    <w:rsid w:val="00646473"/>
    <w:rsid w:val="00655A43"/>
    <w:rsid w:val="0066175D"/>
    <w:rsid w:val="006812CE"/>
    <w:rsid w:val="00681B5B"/>
    <w:rsid w:val="006878CF"/>
    <w:rsid w:val="006A6B19"/>
    <w:rsid w:val="006B4DB3"/>
    <w:rsid w:val="006F0897"/>
    <w:rsid w:val="006F4A91"/>
    <w:rsid w:val="007018FE"/>
    <w:rsid w:val="00703844"/>
    <w:rsid w:val="00716FEF"/>
    <w:rsid w:val="007300FB"/>
    <w:rsid w:val="00737FF3"/>
    <w:rsid w:val="00742098"/>
    <w:rsid w:val="00751702"/>
    <w:rsid w:val="00751C77"/>
    <w:rsid w:val="007637E9"/>
    <w:rsid w:val="007740FF"/>
    <w:rsid w:val="00783B29"/>
    <w:rsid w:val="007A42E3"/>
    <w:rsid w:val="007B20C3"/>
    <w:rsid w:val="007B3F9A"/>
    <w:rsid w:val="007B5F8D"/>
    <w:rsid w:val="007C235C"/>
    <w:rsid w:val="007C54D2"/>
    <w:rsid w:val="007D48C1"/>
    <w:rsid w:val="0080037F"/>
    <w:rsid w:val="008061C1"/>
    <w:rsid w:val="00842771"/>
    <w:rsid w:val="008548E4"/>
    <w:rsid w:val="00880E39"/>
    <w:rsid w:val="008A757D"/>
    <w:rsid w:val="008C2015"/>
    <w:rsid w:val="008C3163"/>
    <w:rsid w:val="008D7C83"/>
    <w:rsid w:val="008F2C13"/>
    <w:rsid w:val="00904EFD"/>
    <w:rsid w:val="0093110B"/>
    <w:rsid w:val="00932616"/>
    <w:rsid w:val="00952D77"/>
    <w:rsid w:val="009728A5"/>
    <w:rsid w:val="009734E1"/>
    <w:rsid w:val="00981737"/>
    <w:rsid w:val="00996A63"/>
    <w:rsid w:val="009A14A6"/>
    <w:rsid w:val="009C0008"/>
    <w:rsid w:val="009C61E5"/>
    <w:rsid w:val="009D2FA9"/>
    <w:rsid w:val="009F6E03"/>
    <w:rsid w:val="00A155BD"/>
    <w:rsid w:val="00A74A8B"/>
    <w:rsid w:val="00A94808"/>
    <w:rsid w:val="00A97F1D"/>
    <w:rsid w:val="00AA0C9D"/>
    <w:rsid w:val="00AA1904"/>
    <w:rsid w:val="00AD1E02"/>
    <w:rsid w:val="00B04EC2"/>
    <w:rsid w:val="00B07D69"/>
    <w:rsid w:val="00B1006C"/>
    <w:rsid w:val="00B2147E"/>
    <w:rsid w:val="00BD5C03"/>
    <w:rsid w:val="00BE0890"/>
    <w:rsid w:val="00C030D7"/>
    <w:rsid w:val="00C12582"/>
    <w:rsid w:val="00C160C0"/>
    <w:rsid w:val="00C22B2B"/>
    <w:rsid w:val="00C32695"/>
    <w:rsid w:val="00C34AE1"/>
    <w:rsid w:val="00C43197"/>
    <w:rsid w:val="00C66689"/>
    <w:rsid w:val="00C91F74"/>
    <w:rsid w:val="00C953C4"/>
    <w:rsid w:val="00C9611D"/>
    <w:rsid w:val="00C97B3D"/>
    <w:rsid w:val="00CB48CC"/>
    <w:rsid w:val="00CB532B"/>
    <w:rsid w:val="00D100EE"/>
    <w:rsid w:val="00D13C97"/>
    <w:rsid w:val="00D31399"/>
    <w:rsid w:val="00D43647"/>
    <w:rsid w:val="00D533EB"/>
    <w:rsid w:val="00D77EFC"/>
    <w:rsid w:val="00D96C75"/>
    <w:rsid w:val="00DA5240"/>
    <w:rsid w:val="00DA6898"/>
    <w:rsid w:val="00DB19AA"/>
    <w:rsid w:val="00DC71B8"/>
    <w:rsid w:val="00E01856"/>
    <w:rsid w:val="00E22DD1"/>
    <w:rsid w:val="00E357EE"/>
    <w:rsid w:val="00E4458A"/>
    <w:rsid w:val="00E56E6E"/>
    <w:rsid w:val="00E609AD"/>
    <w:rsid w:val="00E610A8"/>
    <w:rsid w:val="00E732BF"/>
    <w:rsid w:val="00E83524"/>
    <w:rsid w:val="00EB0B3C"/>
    <w:rsid w:val="00EB34DF"/>
    <w:rsid w:val="00EB4429"/>
    <w:rsid w:val="00EC6321"/>
    <w:rsid w:val="00EC7320"/>
    <w:rsid w:val="00ED26DE"/>
    <w:rsid w:val="00EF3BD2"/>
    <w:rsid w:val="00F15652"/>
    <w:rsid w:val="00F15944"/>
    <w:rsid w:val="00F37698"/>
    <w:rsid w:val="00F40694"/>
    <w:rsid w:val="00F42A3A"/>
    <w:rsid w:val="00F448B7"/>
    <w:rsid w:val="00F44CCF"/>
    <w:rsid w:val="00F628BF"/>
    <w:rsid w:val="00F8334F"/>
    <w:rsid w:val="00F92F57"/>
    <w:rsid w:val="00FA70F0"/>
    <w:rsid w:val="00FB21E4"/>
    <w:rsid w:val="00FB6796"/>
    <w:rsid w:val="00FE7CB3"/>
    <w:rsid w:val="00FF272D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25A8C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3">
    <w:name w:val="heading 3"/>
    <w:basedOn w:val="Normal"/>
    <w:next w:val="Normal"/>
    <w:qFormat/>
    <w:rsid w:val="00002C8E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002C8E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qFormat/>
    <w:rsid w:val="00002C8E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002C8E"/>
    <w:pPr>
      <w:spacing w:before="240" w:after="60"/>
      <w:outlineLvl w:val="7"/>
    </w:pPr>
    <w:rPr>
      <w:rFonts w:ascii="Times New Roman" w:hAnsi="Times New Roman"/>
      <w:i/>
      <w:szCs w:val="24"/>
    </w:rPr>
  </w:style>
  <w:style w:type="paragraph" w:styleId="Heading9">
    <w:name w:val="heading 9"/>
    <w:basedOn w:val="Normal"/>
    <w:next w:val="Normal"/>
    <w:qFormat/>
    <w:rsid w:val="00002C8E"/>
    <w:pPr>
      <w:keepNext/>
      <w:jc w:val="both"/>
      <w:outlineLvl w:val="8"/>
    </w:pPr>
    <w:rPr>
      <w:rFonts w:ascii="Garamond" w:eastAsia="Times New Roman" w:hAnsi="Garamond"/>
      <w:kern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002C8E"/>
    <w:pPr>
      <w:jc w:val="center"/>
    </w:pPr>
    <w:rPr>
      <w:rFonts w:ascii="Arial" w:hAnsi="Arial"/>
      <w:b/>
    </w:rPr>
  </w:style>
  <w:style w:type="character" w:styleId="Hyperlink">
    <w:name w:val="Hyperlink"/>
    <w:rsid w:val="00002C8E"/>
    <w:rPr>
      <w:color w:val="0000FF"/>
      <w:u w:val="single"/>
    </w:rPr>
  </w:style>
  <w:style w:type="character" w:styleId="PageNumber">
    <w:name w:val="page number"/>
    <w:basedOn w:val="DefaultParagraphFont"/>
    <w:rsid w:val="00002C8E"/>
  </w:style>
  <w:style w:type="character" w:styleId="CommentReference">
    <w:name w:val="annotation reference"/>
    <w:uiPriority w:val="99"/>
    <w:semiHidden/>
    <w:unhideWhenUsed/>
    <w:rsid w:val="005338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833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53383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833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33833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8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338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212C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3">
    <w:name w:val="heading 3"/>
    <w:basedOn w:val="Normal"/>
    <w:next w:val="Normal"/>
    <w:qFormat/>
    <w:rsid w:val="00002C8E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002C8E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qFormat/>
    <w:rsid w:val="00002C8E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002C8E"/>
    <w:pPr>
      <w:spacing w:before="240" w:after="60"/>
      <w:outlineLvl w:val="7"/>
    </w:pPr>
    <w:rPr>
      <w:rFonts w:ascii="Times New Roman" w:hAnsi="Times New Roman"/>
      <w:i/>
      <w:szCs w:val="24"/>
    </w:rPr>
  </w:style>
  <w:style w:type="paragraph" w:styleId="Heading9">
    <w:name w:val="heading 9"/>
    <w:basedOn w:val="Normal"/>
    <w:next w:val="Normal"/>
    <w:qFormat/>
    <w:rsid w:val="00002C8E"/>
    <w:pPr>
      <w:keepNext/>
      <w:jc w:val="both"/>
      <w:outlineLvl w:val="8"/>
    </w:pPr>
    <w:rPr>
      <w:rFonts w:ascii="Garamond" w:eastAsia="Times New Roman" w:hAnsi="Garamond"/>
      <w:kern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002C8E"/>
    <w:pPr>
      <w:jc w:val="center"/>
    </w:pPr>
    <w:rPr>
      <w:rFonts w:ascii="Arial" w:hAnsi="Arial"/>
      <w:b/>
    </w:rPr>
  </w:style>
  <w:style w:type="character" w:styleId="Hyperlink">
    <w:name w:val="Hyperlink"/>
    <w:rsid w:val="00002C8E"/>
    <w:rPr>
      <w:color w:val="0000FF"/>
      <w:u w:val="single"/>
    </w:rPr>
  </w:style>
  <w:style w:type="character" w:styleId="PageNumber">
    <w:name w:val="page number"/>
    <w:basedOn w:val="DefaultParagraphFont"/>
    <w:rsid w:val="00002C8E"/>
  </w:style>
  <w:style w:type="character" w:styleId="CommentReference">
    <w:name w:val="annotation reference"/>
    <w:uiPriority w:val="99"/>
    <w:semiHidden/>
    <w:unhideWhenUsed/>
    <w:rsid w:val="005338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833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53383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833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33833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8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338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212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0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CHEL%20PANTIN\Local%20Settings\Temporary%20Internet%20Files\Content.IE5\ZPTDPQ9A\Letterhead%20simple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Settings\RACHEL PANTIN\Local Settings\Temporary Internet Files\Content.IE5\ZPTDPQ9A\Letterhead simple (1).dot</Template>
  <TotalTime>0</TotalTime>
  <Pages>1</Pages>
  <Words>74</Words>
  <Characters>426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MUSIC, OUR LIFE, OUR FUTURE</vt:lpstr>
    </vt:vector>
  </TitlesOfParts>
  <Company>ID Graphic Design Ltd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MUSIC, OUR LIFE, OUR FUTURE</dc:title>
  <dc:subject/>
  <dc:creator>RACHEL PANTIN</dc:creator>
  <cp:keywords/>
  <cp:lastModifiedBy>Rachel Pantin</cp:lastModifiedBy>
  <cp:revision>2</cp:revision>
  <cp:lastPrinted>2019-01-25T16:32:00Z</cp:lastPrinted>
  <dcterms:created xsi:type="dcterms:W3CDTF">2019-07-29T11:00:00Z</dcterms:created>
  <dcterms:modified xsi:type="dcterms:W3CDTF">2019-07-29T11:00:00Z</dcterms:modified>
</cp:coreProperties>
</file>